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-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00"/>
        <w:gridCol w:w="1700"/>
        <w:gridCol w:w="4005"/>
        <w:gridCol w:w="1356"/>
        <w:gridCol w:w="4151"/>
        <w:gridCol w:w="25"/>
      </w:tblGrid>
      <w:tr w:rsidR="00000000" w14:paraId="64693E00" w14:textId="77777777">
        <w:trPr>
          <w:cantSplit/>
          <w:trHeight w:val="1100"/>
        </w:trPr>
        <w:tc>
          <w:tcPr>
            <w:tcW w:w="5200" w:type="dxa"/>
            <w:tcBorders>
              <w:bottom w:val="single" w:sz="8" w:space="0" w:color="000000"/>
            </w:tcBorders>
            <w:shd w:val="clear" w:color="auto" w:fill="auto"/>
          </w:tcPr>
          <w:p w14:paraId="3B25249B" w14:textId="77777777" w:rsidR="00000000" w:rsidRDefault="0004085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NARODOWY INSTYTUT DZIEDZICTWA</w:t>
            </w:r>
          </w:p>
          <w:p w14:paraId="1AFA2DB2" w14:textId="77777777" w:rsidR="00000000" w:rsidRDefault="00040854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</w:rPr>
              <w:t>W WARSZAWIE</w:t>
            </w:r>
          </w:p>
          <w:p w14:paraId="0AB7C1E9" w14:textId="77777777" w:rsidR="00000000" w:rsidRDefault="00040854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KARTA EWIDENCJI RUCHOMYCH </w:t>
            </w:r>
          </w:p>
          <w:p w14:paraId="4696BC9E" w14:textId="77777777" w:rsidR="00000000" w:rsidRDefault="0004085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</w:rPr>
              <w:t>ZABYTKÓW TECHNIKI</w:t>
            </w:r>
          </w:p>
        </w:tc>
        <w:tc>
          <w:tcPr>
            <w:tcW w:w="7061" w:type="dxa"/>
            <w:gridSpan w:val="3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1FCEE359" w14:textId="77777777" w:rsidR="00000000" w:rsidRDefault="00040854">
            <w:pPr>
              <w:pStyle w:val="Nagwek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DZIEDZINA NAUKI LUB TECHNIKI</w:t>
            </w:r>
          </w:p>
          <w:p w14:paraId="5EF4A106" w14:textId="77777777" w:rsidR="00000000" w:rsidRDefault="00040854">
            <w:pPr>
              <w:rPr>
                <w:rFonts w:ascii="Arial" w:hAnsi="Arial" w:cs="Arial"/>
              </w:rPr>
            </w:pPr>
          </w:p>
          <w:p w14:paraId="69D25F42" w14:textId="77777777" w:rsidR="00000000" w:rsidRDefault="00040854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4151" w:type="dxa"/>
            <w:vMerge w:val="restart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469D5F63" w14:textId="77777777" w:rsidR="00000000" w:rsidRDefault="00040854">
            <w:pPr>
              <w:spacing w:before="4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18"/>
              </w:rPr>
              <w:t>9. Adres</w:t>
            </w:r>
          </w:p>
          <w:p w14:paraId="1E612ED6" w14:textId="77777777" w:rsidR="00000000" w:rsidRDefault="00040854">
            <w:pPr>
              <w:spacing w:before="40"/>
              <w:ind w:left="170"/>
              <w:jc w:val="center"/>
              <w:rPr>
                <w:rFonts w:ascii="Arial" w:hAnsi="Arial" w:cs="Arial"/>
                <w:sz w:val="22"/>
              </w:rPr>
            </w:pPr>
          </w:p>
          <w:p w14:paraId="114E815D" w14:textId="77777777" w:rsidR="00000000" w:rsidRDefault="00040854">
            <w:pPr>
              <w:spacing w:before="40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miejscowość:</w:t>
            </w:r>
          </w:p>
          <w:p w14:paraId="0BC59A6A" w14:textId="77777777" w:rsidR="00000000" w:rsidRDefault="00040854">
            <w:pPr>
              <w:spacing w:before="40"/>
              <w:jc w:val="center"/>
              <w:rPr>
                <w:rFonts w:ascii="Arial" w:hAnsi="Arial" w:cs="Arial"/>
                <w:sz w:val="16"/>
              </w:rPr>
            </w:pPr>
          </w:p>
          <w:p w14:paraId="36C18EE1" w14:textId="77777777" w:rsidR="00000000" w:rsidRDefault="00040854">
            <w:pPr>
              <w:spacing w:before="40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gmina:</w:t>
            </w:r>
          </w:p>
          <w:p w14:paraId="3A931452" w14:textId="77777777" w:rsidR="00000000" w:rsidRDefault="00040854">
            <w:pPr>
              <w:spacing w:before="40"/>
              <w:ind w:left="170"/>
              <w:jc w:val="center"/>
              <w:rPr>
                <w:rFonts w:ascii="Arial" w:hAnsi="Arial" w:cs="Arial"/>
                <w:sz w:val="16"/>
              </w:rPr>
            </w:pPr>
          </w:p>
          <w:p w14:paraId="377F6BAD" w14:textId="77777777" w:rsidR="00000000" w:rsidRDefault="00040854">
            <w:pPr>
              <w:spacing w:before="40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powiat:</w:t>
            </w:r>
          </w:p>
          <w:p w14:paraId="2E52962E" w14:textId="77777777" w:rsidR="00000000" w:rsidRDefault="00040854">
            <w:pPr>
              <w:spacing w:before="40"/>
              <w:ind w:left="170"/>
              <w:jc w:val="center"/>
              <w:rPr>
                <w:rFonts w:ascii="Arial" w:hAnsi="Arial" w:cs="Arial"/>
                <w:sz w:val="16"/>
              </w:rPr>
            </w:pPr>
          </w:p>
          <w:p w14:paraId="31581D62" w14:textId="77777777" w:rsidR="00000000" w:rsidRDefault="00040854">
            <w:pPr>
              <w:spacing w:before="4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</w:rPr>
              <w:t>województwo:</w:t>
            </w:r>
          </w:p>
          <w:p w14:paraId="1C6BF4B2" w14:textId="77777777" w:rsidR="00000000" w:rsidRDefault="00040854">
            <w:pPr>
              <w:spacing w:before="40"/>
              <w:rPr>
                <w:rFonts w:ascii="Arial" w:hAnsi="Arial" w:cs="Arial"/>
              </w:rPr>
            </w:pPr>
          </w:p>
        </w:tc>
        <w:tc>
          <w:tcPr>
            <w:tcW w:w="25" w:type="dxa"/>
            <w:shd w:val="clear" w:color="auto" w:fill="auto"/>
          </w:tcPr>
          <w:p w14:paraId="74971E10" w14:textId="77777777" w:rsidR="00000000" w:rsidRDefault="00040854">
            <w:pPr>
              <w:snapToGrid w:val="0"/>
              <w:rPr>
                <w:rFonts w:ascii="Arial" w:hAnsi="Arial" w:cs="Arial"/>
              </w:rPr>
            </w:pPr>
          </w:p>
        </w:tc>
      </w:tr>
      <w:tr w:rsidR="00000000" w14:paraId="0D646EEB" w14:textId="77777777">
        <w:trPr>
          <w:cantSplit/>
          <w:trHeight w:val="945"/>
        </w:trPr>
        <w:tc>
          <w:tcPr>
            <w:tcW w:w="6900" w:type="dxa"/>
            <w:gridSpan w:val="2"/>
            <w:vMerge w:val="restart"/>
            <w:tcBorders>
              <w:top w:val="single" w:sz="8" w:space="0" w:color="000000"/>
              <w:bottom w:val="single" w:sz="4" w:space="0" w:color="000000"/>
            </w:tcBorders>
            <w:shd w:val="clear" w:color="auto" w:fill="auto"/>
          </w:tcPr>
          <w:p w14:paraId="347C7F4F" w14:textId="77777777" w:rsidR="00000000" w:rsidRDefault="000408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</w:rPr>
              <w:t>1. Nazwa</w:t>
            </w:r>
          </w:p>
          <w:p w14:paraId="272CD676" w14:textId="77777777" w:rsidR="00000000" w:rsidRDefault="00040854">
            <w:pPr>
              <w:rPr>
                <w:rFonts w:ascii="Arial" w:hAnsi="Arial" w:cs="Arial"/>
              </w:rPr>
            </w:pPr>
          </w:p>
          <w:p w14:paraId="7E2C41C2" w14:textId="77777777" w:rsidR="00000000" w:rsidRDefault="0004085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3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02E3A7F7" w14:textId="77777777" w:rsidR="00000000" w:rsidRDefault="00040854">
            <w:pPr>
              <w:spacing w:before="4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</w:rPr>
              <w:t>2. Czas powstania</w:t>
            </w:r>
          </w:p>
          <w:p w14:paraId="72AF6533" w14:textId="77777777" w:rsidR="00000000" w:rsidRDefault="00040854">
            <w:pPr>
              <w:spacing w:before="40"/>
              <w:ind w:left="170"/>
              <w:jc w:val="center"/>
              <w:rPr>
                <w:rFonts w:ascii="Arial" w:hAnsi="Arial" w:cs="Arial"/>
              </w:rPr>
            </w:pPr>
          </w:p>
        </w:tc>
        <w:tc>
          <w:tcPr>
            <w:tcW w:w="4151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4DCA57C1" w14:textId="77777777" w:rsidR="00000000" w:rsidRDefault="0004085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5" w:type="dxa"/>
            <w:shd w:val="clear" w:color="auto" w:fill="auto"/>
          </w:tcPr>
          <w:p w14:paraId="66956C31" w14:textId="77777777" w:rsidR="00000000" w:rsidRDefault="00040854">
            <w:pPr>
              <w:snapToGrid w:val="0"/>
              <w:rPr>
                <w:rFonts w:ascii="Arial" w:hAnsi="Arial" w:cs="Arial"/>
              </w:rPr>
            </w:pPr>
          </w:p>
        </w:tc>
      </w:tr>
      <w:tr w:rsidR="00000000" w14:paraId="030D43B5" w14:textId="77777777">
        <w:trPr>
          <w:cantSplit/>
          <w:trHeight w:val="207"/>
        </w:trPr>
        <w:tc>
          <w:tcPr>
            <w:tcW w:w="6900" w:type="dxa"/>
            <w:gridSpan w:val="2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0FFDC0D" w14:textId="77777777" w:rsidR="00000000" w:rsidRDefault="00040854">
            <w:pPr>
              <w:snapToGrid w:val="0"/>
              <w:rPr>
                <w:rFonts w:ascii="Arial" w:hAnsi="Arial" w:cs="Arial"/>
                <w:sz w:val="18"/>
              </w:rPr>
            </w:pPr>
          </w:p>
        </w:tc>
        <w:tc>
          <w:tcPr>
            <w:tcW w:w="536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14:paraId="52A9BEC8" w14:textId="77777777" w:rsidR="00000000" w:rsidRDefault="00040854">
            <w:pPr>
              <w:spacing w:before="4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18"/>
              </w:rPr>
              <w:t>3. Materiał podstawowy</w:t>
            </w:r>
          </w:p>
          <w:p w14:paraId="5508D340" w14:textId="77777777" w:rsidR="00000000" w:rsidRDefault="00040854">
            <w:pPr>
              <w:spacing w:before="40"/>
              <w:ind w:left="170"/>
              <w:jc w:val="center"/>
              <w:rPr>
                <w:rFonts w:ascii="Arial" w:hAnsi="Arial" w:cs="Arial"/>
                <w:sz w:val="22"/>
              </w:rPr>
            </w:pPr>
          </w:p>
          <w:p w14:paraId="4E9D1ADC" w14:textId="77777777" w:rsidR="00000000" w:rsidRDefault="00040854">
            <w:pPr>
              <w:spacing w:before="40"/>
              <w:ind w:left="17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151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7C1C573D" w14:textId="77777777" w:rsidR="00000000" w:rsidRDefault="0004085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5" w:type="dxa"/>
            <w:shd w:val="clear" w:color="auto" w:fill="auto"/>
          </w:tcPr>
          <w:p w14:paraId="664BBFE3" w14:textId="77777777" w:rsidR="00000000" w:rsidRDefault="00040854">
            <w:pPr>
              <w:snapToGrid w:val="0"/>
              <w:rPr>
                <w:rFonts w:ascii="Arial" w:hAnsi="Arial" w:cs="Arial"/>
              </w:rPr>
            </w:pPr>
          </w:p>
        </w:tc>
      </w:tr>
      <w:tr w:rsidR="00000000" w14:paraId="68D40BA7" w14:textId="77777777">
        <w:trPr>
          <w:cantSplit/>
          <w:trHeight w:val="270"/>
        </w:trPr>
        <w:tc>
          <w:tcPr>
            <w:tcW w:w="6900" w:type="dxa"/>
            <w:gridSpan w:val="2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EEB1ADF" w14:textId="77777777" w:rsidR="00000000" w:rsidRDefault="00040854">
            <w:pPr>
              <w:snapToGrid w:val="0"/>
              <w:rPr>
                <w:rFonts w:ascii="Arial" w:hAnsi="Arial" w:cs="Arial"/>
                <w:sz w:val="18"/>
              </w:rPr>
            </w:pPr>
          </w:p>
        </w:tc>
        <w:tc>
          <w:tcPr>
            <w:tcW w:w="5361" w:type="dxa"/>
            <w:gridSpan w:val="2"/>
            <w:vMerge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0C72A5A0" w14:textId="77777777" w:rsidR="00000000" w:rsidRDefault="00040854">
            <w:pPr>
              <w:snapToGrid w:val="0"/>
              <w:spacing w:before="40"/>
              <w:ind w:left="170"/>
              <w:rPr>
                <w:rFonts w:ascii="Arial" w:hAnsi="Arial" w:cs="Arial"/>
                <w:sz w:val="18"/>
              </w:rPr>
            </w:pPr>
          </w:p>
        </w:tc>
        <w:tc>
          <w:tcPr>
            <w:tcW w:w="4151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5488F9E" w14:textId="77777777" w:rsidR="00000000" w:rsidRDefault="0004085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5" w:type="dxa"/>
            <w:shd w:val="clear" w:color="auto" w:fill="auto"/>
          </w:tcPr>
          <w:p w14:paraId="6BBA657B" w14:textId="77777777" w:rsidR="00000000" w:rsidRDefault="00040854">
            <w:pPr>
              <w:snapToGrid w:val="0"/>
              <w:rPr>
                <w:rFonts w:ascii="Arial" w:hAnsi="Arial" w:cs="Arial"/>
              </w:rPr>
            </w:pPr>
          </w:p>
        </w:tc>
      </w:tr>
      <w:tr w:rsidR="00000000" w14:paraId="2B3874F0" w14:textId="77777777">
        <w:trPr>
          <w:cantSplit/>
          <w:trHeight w:val="600"/>
        </w:trPr>
        <w:tc>
          <w:tcPr>
            <w:tcW w:w="6900" w:type="dxa"/>
            <w:gridSpan w:val="2"/>
            <w:vMerge/>
            <w:tcBorders>
              <w:top w:val="single" w:sz="4" w:space="0" w:color="000000"/>
              <w:bottom w:val="single" w:sz="8" w:space="0" w:color="000000"/>
            </w:tcBorders>
            <w:shd w:val="clear" w:color="auto" w:fill="auto"/>
          </w:tcPr>
          <w:p w14:paraId="29CFFC22" w14:textId="77777777" w:rsidR="00000000" w:rsidRDefault="0004085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5361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B085E7F" w14:textId="77777777" w:rsidR="00000000" w:rsidRDefault="0004085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4151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14:paraId="7B1E062D" w14:textId="77777777" w:rsidR="00000000" w:rsidRDefault="000408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</w:rPr>
              <w:t>10. Właścici</w:t>
            </w:r>
            <w:r>
              <w:rPr>
                <w:rFonts w:ascii="Arial" w:hAnsi="Arial" w:cs="Arial"/>
                <w:sz w:val="18"/>
              </w:rPr>
              <w:t>el i jego adres</w:t>
            </w:r>
          </w:p>
        </w:tc>
        <w:tc>
          <w:tcPr>
            <w:tcW w:w="25" w:type="dxa"/>
            <w:shd w:val="clear" w:color="auto" w:fill="auto"/>
          </w:tcPr>
          <w:p w14:paraId="49DFD699" w14:textId="77777777" w:rsidR="00000000" w:rsidRDefault="00040854">
            <w:pPr>
              <w:snapToGrid w:val="0"/>
              <w:rPr>
                <w:rFonts w:ascii="Arial" w:hAnsi="Arial" w:cs="Arial"/>
              </w:rPr>
            </w:pPr>
          </w:p>
        </w:tc>
      </w:tr>
      <w:tr w:rsidR="00000000" w14:paraId="6E65FF86" w14:textId="77777777">
        <w:tblPrEx>
          <w:tblCellMar>
            <w:left w:w="70" w:type="dxa"/>
            <w:right w:w="70" w:type="dxa"/>
          </w:tblCellMar>
        </w:tblPrEx>
        <w:trPr>
          <w:cantSplit/>
          <w:trHeight w:val="1420"/>
        </w:trPr>
        <w:tc>
          <w:tcPr>
            <w:tcW w:w="6900" w:type="dxa"/>
            <w:gridSpan w:val="2"/>
            <w:vMerge w:val="restart"/>
            <w:tcBorders>
              <w:top w:val="single" w:sz="8" w:space="0" w:color="000000"/>
              <w:bottom w:val="single" w:sz="4" w:space="0" w:color="000000"/>
            </w:tcBorders>
            <w:shd w:val="clear" w:color="auto" w:fill="auto"/>
          </w:tcPr>
          <w:p w14:paraId="2FEAEE5C" w14:textId="77777777" w:rsidR="00000000" w:rsidRDefault="00040854">
            <w:pPr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sz w:val="18"/>
              </w:rPr>
              <w:t>4. Dane firmowe</w:t>
            </w:r>
          </w:p>
          <w:p w14:paraId="62C70AB9" w14:textId="77777777" w:rsidR="00000000" w:rsidRDefault="00040854">
            <w:pPr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400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08F34A1B" w14:textId="77777777" w:rsidR="00000000" w:rsidRDefault="00040854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</w:rPr>
              <w:t>5.Wymiary</w:t>
            </w:r>
          </w:p>
          <w:p w14:paraId="786E9AB0" w14:textId="77777777" w:rsidR="00000000" w:rsidRDefault="00040854">
            <w:pPr>
              <w:rPr>
                <w:rFonts w:ascii="Arial" w:hAnsi="Arial" w:cs="Arial"/>
                <w:sz w:val="18"/>
                <w:szCs w:val="18"/>
              </w:rPr>
            </w:pPr>
          </w:p>
          <w:p w14:paraId="46314A92" w14:textId="77777777" w:rsidR="00000000" w:rsidRDefault="00040854">
            <w:pPr>
              <w:ind w:left="188"/>
              <w:rPr>
                <w:rFonts w:ascii="Arial" w:hAnsi="Arial" w:cs="Arial"/>
                <w:sz w:val="18"/>
                <w:szCs w:val="18"/>
              </w:rPr>
            </w:pPr>
          </w:p>
          <w:p w14:paraId="6C06ADF6" w14:textId="77777777" w:rsidR="00000000" w:rsidRDefault="00040854">
            <w:pPr>
              <w:ind w:left="18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długość:</w:t>
            </w:r>
          </w:p>
          <w:p w14:paraId="574C97EC" w14:textId="77777777" w:rsidR="00000000" w:rsidRDefault="00040854">
            <w:pPr>
              <w:ind w:left="188"/>
              <w:rPr>
                <w:rFonts w:ascii="Arial" w:hAnsi="Arial" w:cs="Arial"/>
                <w:sz w:val="18"/>
                <w:szCs w:val="18"/>
              </w:rPr>
            </w:pPr>
          </w:p>
          <w:p w14:paraId="306D25C2" w14:textId="77777777" w:rsidR="00000000" w:rsidRDefault="00040854">
            <w:pPr>
              <w:ind w:left="18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szerokość:</w:t>
            </w:r>
          </w:p>
          <w:p w14:paraId="664E41F7" w14:textId="77777777" w:rsidR="00000000" w:rsidRDefault="00040854">
            <w:pPr>
              <w:ind w:left="188"/>
              <w:rPr>
                <w:rFonts w:ascii="Arial" w:hAnsi="Arial" w:cs="Arial"/>
                <w:sz w:val="18"/>
                <w:szCs w:val="18"/>
              </w:rPr>
            </w:pPr>
          </w:p>
          <w:p w14:paraId="63458D4D" w14:textId="77777777" w:rsidR="00000000" w:rsidRDefault="00040854">
            <w:pPr>
              <w:ind w:left="188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wysokość: </w:t>
            </w:r>
          </w:p>
          <w:p w14:paraId="7E4AA460" w14:textId="77777777" w:rsidR="00000000" w:rsidRDefault="00040854">
            <w:pPr>
              <w:ind w:left="188"/>
              <w:rPr>
                <w:rFonts w:ascii="Arial" w:hAnsi="Arial" w:cs="Arial"/>
              </w:rPr>
            </w:pP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1090FC2D" w14:textId="77777777" w:rsidR="00000000" w:rsidRDefault="000408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</w:rPr>
              <w:t>6.Ciężar</w:t>
            </w:r>
          </w:p>
          <w:p w14:paraId="25270338" w14:textId="77777777" w:rsidR="00000000" w:rsidRDefault="00040854">
            <w:pPr>
              <w:rPr>
                <w:rFonts w:ascii="Arial" w:hAnsi="Arial" w:cs="Arial"/>
              </w:rPr>
            </w:pPr>
          </w:p>
          <w:p w14:paraId="64B35003" w14:textId="77777777" w:rsidR="00000000" w:rsidRDefault="00040854">
            <w:pPr>
              <w:rPr>
                <w:rFonts w:ascii="Arial" w:hAnsi="Arial" w:cs="Arial"/>
              </w:rPr>
            </w:pPr>
          </w:p>
          <w:p w14:paraId="4E1166AB" w14:textId="77777777" w:rsidR="00000000" w:rsidRDefault="0004085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76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0C9C9753" w14:textId="77777777" w:rsidR="00000000" w:rsidRDefault="00040854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000000" w14:paraId="3A8B668F" w14:textId="77777777">
        <w:tblPrEx>
          <w:tblCellMar>
            <w:left w:w="70" w:type="dxa"/>
            <w:right w:w="70" w:type="dxa"/>
          </w:tblCellMar>
        </w:tblPrEx>
        <w:trPr>
          <w:cantSplit/>
          <w:trHeight w:val="560"/>
        </w:trPr>
        <w:tc>
          <w:tcPr>
            <w:tcW w:w="6900" w:type="dxa"/>
            <w:gridSpan w:val="2"/>
            <w:vMerge/>
            <w:tcBorders>
              <w:top w:val="single" w:sz="4" w:space="0" w:color="000000"/>
              <w:bottom w:val="single" w:sz="8" w:space="0" w:color="000000"/>
            </w:tcBorders>
            <w:shd w:val="clear" w:color="auto" w:fill="auto"/>
          </w:tcPr>
          <w:p w14:paraId="5A08B69B" w14:textId="77777777" w:rsidR="00000000" w:rsidRDefault="0004085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400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1B524D20" w14:textId="77777777" w:rsidR="00000000" w:rsidRDefault="0004085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3F657EEB" w14:textId="77777777" w:rsidR="00000000" w:rsidRDefault="00040854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8"/>
              </w:rPr>
              <w:t>7. Ilość</w:t>
            </w:r>
          </w:p>
          <w:p w14:paraId="33C2E359" w14:textId="77777777" w:rsidR="00000000" w:rsidRDefault="00040854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4176" w:type="dxa"/>
            <w:gridSpan w:val="2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14:paraId="5698AF56" w14:textId="77777777" w:rsidR="00000000" w:rsidRDefault="00040854">
            <w:r>
              <w:rPr>
                <w:rFonts w:ascii="Arial" w:hAnsi="Arial" w:cs="Arial"/>
                <w:sz w:val="18"/>
              </w:rPr>
              <w:t>11. Użytkownik i jego adres</w:t>
            </w:r>
          </w:p>
        </w:tc>
      </w:tr>
      <w:tr w:rsidR="00000000" w14:paraId="01E1403D" w14:textId="77777777">
        <w:trPr>
          <w:cantSplit/>
          <w:trHeight w:val="1820"/>
        </w:trPr>
        <w:tc>
          <w:tcPr>
            <w:tcW w:w="12261" w:type="dxa"/>
            <w:gridSpan w:val="4"/>
            <w:vMerge w:val="restart"/>
            <w:tcBorders>
              <w:top w:val="single" w:sz="8" w:space="0" w:color="000000"/>
              <w:bottom w:val="single" w:sz="4" w:space="0" w:color="000000"/>
            </w:tcBorders>
            <w:shd w:val="clear" w:color="auto" w:fill="auto"/>
          </w:tcPr>
          <w:p w14:paraId="10EA6082" w14:textId="77777777" w:rsidR="00000000" w:rsidRDefault="00040854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8. </w:t>
            </w:r>
            <w:r>
              <w:rPr>
                <w:rFonts w:ascii="Arial" w:hAnsi="Arial" w:cs="Arial"/>
                <w:sz w:val="18"/>
              </w:rPr>
              <w:t>Materiały graficzne</w:t>
            </w:r>
          </w:p>
        </w:tc>
        <w:tc>
          <w:tcPr>
            <w:tcW w:w="415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0A850591" w14:textId="77777777" w:rsidR="00000000" w:rsidRDefault="00040854">
            <w:pPr>
              <w:snapToGrid w:val="0"/>
              <w:rPr>
                <w:rFonts w:ascii="Arial" w:hAnsi="Arial" w:cs="Arial"/>
                <w:sz w:val="18"/>
              </w:rPr>
            </w:pPr>
          </w:p>
          <w:p w14:paraId="2C3330D7" w14:textId="77777777" w:rsidR="00000000" w:rsidRDefault="00040854">
            <w:pPr>
              <w:rPr>
                <w:rFonts w:ascii="Arial" w:hAnsi="Arial" w:cs="Arial"/>
                <w:sz w:val="18"/>
              </w:rPr>
            </w:pPr>
          </w:p>
          <w:p w14:paraId="42E5858B" w14:textId="77777777" w:rsidR="00000000" w:rsidRDefault="00040854">
            <w:pPr>
              <w:rPr>
                <w:rFonts w:ascii="Arial" w:hAnsi="Arial" w:cs="Arial"/>
                <w:sz w:val="18"/>
              </w:rPr>
            </w:pPr>
          </w:p>
          <w:p w14:paraId="7A40EC60" w14:textId="77777777" w:rsidR="00000000" w:rsidRDefault="00040854">
            <w:pPr>
              <w:rPr>
                <w:rFonts w:ascii="Arial" w:hAnsi="Arial" w:cs="Arial"/>
                <w:sz w:val="18"/>
              </w:rPr>
            </w:pPr>
          </w:p>
          <w:p w14:paraId="27B918A3" w14:textId="77777777" w:rsidR="00000000" w:rsidRDefault="00040854">
            <w:pPr>
              <w:rPr>
                <w:rFonts w:ascii="Arial" w:hAnsi="Arial" w:cs="Arial"/>
                <w:sz w:val="18"/>
              </w:rPr>
            </w:pPr>
          </w:p>
          <w:p w14:paraId="02F2DF23" w14:textId="77777777" w:rsidR="00000000" w:rsidRDefault="00040854">
            <w:pPr>
              <w:rPr>
                <w:rFonts w:ascii="Arial" w:hAnsi="Arial" w:cs="Arial"/>
                <w:sz w:val="18"/>
              </w:rPr>
            </w:pPr>
          </w:p>
          <w:p w14:paraId="3A6704DA" w14:textId="77777777" w:rsidR="00000000" w:rsidRDefault="00040854">
            <w:pPr>
              <w:rPr>
                <w:rFonts w:ascii="Arial" w:hAnsi="Arial" w:cs="Arial"/>
                <w:sz w:val="18"/>
              </w:rPr>
            </w:pPr>
          </w:p>
          <w:p w14:paraId="1D31EF73" w14:textId="77777777" w:rsidR="00000000" w:rsidRDefault="0004085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" w:type="dxa"/>
            <w:shd w:val="clear" w:color="auto" w:fill="auto"/>
          </w:tcPr>
          <w:p w14:paraId="1FBBC780" w14:textId="77777777" w:rsidR="00000000" w:rsidRDefault="00040854">
            <w:pPr>
              <w:snapToGrid w:val="0"/>
              <w:rPr>
                <w:rFonts w:ascii="Arial" w:hAnsi="Arial" w:cs="Arial"/>
              </w:rPr>
            </w:pPr>
          </w:p>
        </w:tc>
      </w:tr>
      <w:tr w:rsidR="00000000" w14:paraId="6996A2C1" w14:textId="77777777">
        <w:trPr>
          <w:cantSplit/>
          <w:trHeight w:val="1760"/>
        </w:trPr>
        <w:tc>
          <w:tcPr>
            <w:tcW w:w="12261" w:type="dxa"/>
            <w:gridSpan w:val="4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96A0342" w14:textId="77777777" w:rsidR="00000000" w:rsidRDefault="0004085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4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330BBD11" w14:textId="77777777" w:rsidR="00000000" w:rsidRDefault="0004085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18"/>
              </w:rPr>
              <w:t>12. Miejsce pracy (przechowywania)</w:t>
            </w:r>
          </w:p>
          <w:p w14:paraId="64610798" w14:textId="77777777" w:rsidR="00000000" w:rsidRDefault="00040854">
            <w:pPr>
              <w:rPr>
                <w:rFonts w:ascii="Arial" w:hAnsi="Arial" w:cs="Arial"/>
                <w:sz w:val="22"/>
              </w:rPr>
            </w:pPr>
          </w:p>
          <w:p w14:paraId="796D4AED" w14:textId="77777777" w:rsidR="00000000" w:rsidRDefault="0004085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" w:type="dxa"/>
            <w:shd w:val="clear" w:color="auto" w:fill="auto"/>
          </w:tcPr>
          <w:p w14:paraId="70E057D6" w14:textId="77777777" w:rsidR="00000000" w:rsidRDefault="00040854">
            <w:pPr>
              <w:snapToGrid w:val="0"/>
              <w:rPr>
                <w:rFonts w:ascii="Arial" w:hAnsi="Arial" w:cs="Arial"/>
              </w:rPr>
            </w:pPr>
          </w:p>
        </w:tc>
      </w:tr>
      <w:tr w:rsidR="00000000" w14:paraId="3906C44A" w14:textId="77777777">
        <w:trPr>
          <w:cantSplit/>
          <w:trHeight w:val="852"/>
        </w:trPr>
        <w:tc>
          <w:tcPr>
            <w:tcW w:w="12261" w:type="dxa"/>
            <w:gridSpan w:val="4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2EEA340" w14:textId="77777777" w:rsidR="00000000" w:rsidRDefault="0004085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4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7F99FA0" w14:textId="77777777" w:rsidR="00000000" w:rsidRDefault="000408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</w:rPr>
              <w:t>13. Udostępnienie</w:t>
            </w:r>
          </w:p>
        </w:tc>
        <w:tc>
          <w:tcPr>
            <w:tcW w:w="25" w:type="dxa"/>
            <w:shd w:val="clear" w:color="auto" w:fill="auto"/>
          </w:tcPr>
          <w:p w14:paraId="2E6D7AA4" w14:textId="77777777" w:rsidR="00000000" w:rsidRDefault="00040854">
            <w:pPr>
              <w:snapToGrid w:val="0"/>
              <w:rPr>
                <w:rFonts w:ascii="Arial" w:hAnsi="Arial" w:cs="Arial"/>
              </w:rPr>
            </w:pPr>
          </w:p>
        </w:tc>
      </w:tr>
      <w:tr w:rsidR="00000000" w14:paraId="3F91511D" w14:textId="77777777">
        <w:trPr>
          <w:cantSplit/>
          <w:trHeight w:val="835"/>
        </w:trPr>
        <w:tc>
          <w:tcPr>
            <w:tcW w:w="12261" w:type="dxa"/>
            <w:gridSpan w:val="4"/>
            <w:vMerge/>
            <w:tcBorders>
              <w:top w:val="single" w:sz="4" w:space="0" w:color="000000"/>
            </w:tcBorders>
            <w:shd w:val="clear" w:color="auto" w:fill="auto"/>
          </w:tcPr>
          <w:p w14:paraId="53A51523" w14:textId="77777777" w:rsidR="00000000" w:rsidRDefault="0004085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4151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14:paraId="7F28B9C6" w14:textId="77777777" w:rsidR="00000000" w:rsidRDefault="000408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</w:rPr>
              <w:t>14. Formy ochrony</w:t>
            </w:r>
          </w:p>
        </w:tc>
        <w:tc>
          <w:tcPr>
            <w:tcW w:w="25" w:type="dxa"/>
            <w:shd w:val="clear" w:color="auto" w:fill="auto"/>
          </w:tcPr>
          <w:p w14:paraId="586BEDDE" w14:textId="77777777" w:rsidR="00000000" w:rsidRDefault="00040854">
            <w:pPr>
              <w:snapToGrid w:val="0"/>
              <w:rPr>
                <w:rFonts w:ascii="Arial" w:hAnsi="Arial" w:cs="Arial"/>
              </w:rPr>
            </w:pPr>
          </w:p>
        </w:tc>
      </w:tr>
    </w:tbl>
    <w:p w14:paraId="44E19BDA" w14:textId="77777777" w:rsidR="00000000" w:rsidRDefault="00040854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7"/>
        <w:gridCol w:w="10065"/>
      </w:tblGrid>
      <w:tr w:rsidR="00000000" w14:paraId="72B27C13" w14:textId="77777777">
        <w:trPr>
          <w:trHeight w:val="10766"/>
        </w:trPr>
        <w:tc>
          <w:tcPr>
            <w:tcW w:w="6307" w:type="dxa"/>
            <w:shd w:val="clear" w:color="auto" w:fill="auto"/>
          </w:tcPr>
          <w:p w14:paraId="1E24DDA1" w14:textId="77777777" w:rsidR="00000000" w:rsidRDefault="00040854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lastRenderedPageBreak/>
              <w:t xml:space="preserve">15. </w:t>
            </w:r>
            <w:r>
              <w:rPr>
                <w:rFonts w:ascii="Arial" w:hAnsi="Arial" w:cs="Arial"/>
                <w:sz w:val="18"/>
              </w:rPr>
              <w:t>Historia obiektu</w:t>
            </w:r>
          </w:p>
          <w:p w14:paraId="07571E64" w14:textId="77777777" w:rsidR="00000000" w:rsidRDefault="00040854">
            <w:pPr>
              <w:rPr>
                <w:rFonts w:ascii="Arial" w:hAnsi="Arial" w:cs="Arial"/>
                <w:sz w:val="18"/>
              </w:rPr>
            </w:pPr>
          </w:p>
          <w:p w14:paraId="34359EF2" w14:textId="77777777" w:rsidR="00000000" w:rsidRDefault="0004085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0065" w:type="dxa"/>
            <w:tcBorders>
              <w:left w:val="single" w:sz="8" w:space="0" w:color="000000"/>
            </w:tcBorders>
            <w:shd w:val="clear" w:color="auto" w:fill="auto"/>
          </w:tcPr>
          <w:p w14:paraId="081F81BC" w14:textId="77777777" w:rsidR="00000000" w:rsidRDefault="00040854">
            <w:pPr>
              <w:ind w:left="72" w:firstLine="284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16. Opis i charakterystyka techniczna </w:t>
            </w:r>
            <w:r>
              <w:rPr>
                <w:rFonts w:ascii="Arial" w:hAnsi="Arial" w:cs="Arial"/>
                <w:sz w:val="16"/>
              </w:rPr>
              <w:t>(podać rozwiązania nowatorskie, oryginalne)</w:t>
            </w:r>
          </w:p>
          <w:p w14:paraId="3BC0B847" w14:textId="77777777" w:rsidR="00000000" w:rsidRDefault="00040854">
            <w:pPr>
              <w:rPr>
                <w:rFonts w:ascii="Arial" w:hAnsi="Arial" w:cs="Arial"/>
                <w:sz w:val="18"/>
              </w:rPr>
            </w:pPr>
          </w:p>
          <w:p w14:paraId="6B6A515C" w14:textId="77777777" w:rsidR="00000000" w:rsidRDefault="00040854">
            <w:pPr>
              <w:ind w:left="214"/>
              <w:rPr>
                <w:rFonts w:ascii="Arial" w:hAnsi="Arial" w:cs="Arial"/>
                <w:sz w:val="22"/>
                <w:u w:val="single"/>
              </w:rPr>
            </w:pPr>
          </w:p>
          <w:p w14:paraId="68C020E5" w14:textId="77777777" w:rsidR="00000000" w:rsidRDefault="00040854">
            <w:pPr>
              <w:ind w:left="214"/>
              <w:rPr>
                <w:rFonts w:ascii="Arial" w:hAnsi="Arial" w:cs="Arial"/>
                <w:sz w:val="22"/>
              </w:rPr>
            </w:pPr>
          </w:p>
          <w:p w14:paraId="2DBACF61" w14:textId="77777777" w:rsidR="00000000" w:rsidRDefault="00040854">
            <w:pPr>
              <w:rPr>
                <w:rFonts w:ascii="Arial" w:hAnsi="Arial" w:cs="Arial"/>
              </w:rPr>
            </w:pPr>
          </w:p>
        </w:tc>
      </w:tr>
    </w:tbl>
    <w:p w14:paraId="444EDBD0" w14:textId="77777777" w:rsidR="00000000" w:rsidRDefault="00040854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9"/>
        <w:gridCol w:w="3969"/>
        <w:gridCol w:w="8404"/>
      </w:tblGrid>
      <w:tr w:rsidR="00000000" w14:paraId="4D194B4F" w14:textId="77777777">
        <w:trPr>
          <w:cantSplit/>
          <w:trHeight w:val="1411"/>
        </w:trPr>
        <w:tc>
          <w:tcPr>
            <w:tcW w:w="4039" w:type="dxa"/>
            <w:tcBorders>
              <w:bottom w:val="single" w:sz="8" w:space="0" w:color="000000"/>
            </w:tcBorders>
            <w:shd w:val="clear" w:color="auto" w:fill="auto"/>
          </w:tcPr>
          <w:p w14:paraId="20539E98" w14:textId="77777777" w:rsidR="00000000" w:rsidRDefault="000408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</w:rPr>
              <w:t>17. Przeznaczenie pierwotne</w:t>
            </w:r>
          </w:p>
          <w:p w14:paraId="42F7F380" w14:textId="77777777" w:rsidR="00000000" w:rsidRDefault="00040854">
            <w:pPr>
              <w:rPr>
                <w:rFonts w:ascii="Arial" w:hAnsi="Arial" w:cs="Arial"/>
              </w:rPr>
            </w:pPr>
          </w:p>
          <w:p w14:paraId="3D455DE0" w14:textId="77777777" w:rsidR="00000000" w:rsidRDefault="00040854">
            <w:pPr>
              <w:ind w:left="284"/>
              <w:rPr>
                <w:rFonts w:ascii="Arial" w:hAnsi="Arial" w:cs="Arial"/>
                <w:sz w:val="22"/>
              </w:rPr>
            </w:pPr>
          </w:p>
        </w:tc>
        <w:tc>
          <w:tcPr>
            <w:tcW w:w="3969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292F3531" w14:textId="77777777" w:rsidR="00000000" w:rsidRDefault="0004085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18"/>
              </w:rPr>
              <w:t>18. Użytkowanie obecne</w:t>
            </w:r>
          </w:p>
          <w:p w14:paraId="131851F9" w14:textId="77777777" w:rsidR="00000000" w:rsidRDefault="0004085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8404" w:type="dxa"/>
            <w:vMerge w:val="restart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270D87A3" w14:textId="77777777" w:rsidR="00000000" w:rsidRDefault="00040854">
            <w:r>
              <w:rPr>
                <w:rFonts w:ascii="Arial" w:hAnsi="Arial" w:cs="Arial"/>
                <w:sz w:val="18"/>
              </w:rPr>
              <w:t>20. Stan zachowania i potrzeby konserwatorskie</w:t>
            </w:r>
          </w:p>
        </w:tc>
      </w:tr>
      <w:tr w:rsidR="00000000" w14:paraId="407C93A0" w14:textId="77777777">
        <w:trPr>
          <w:cantSplit/>
          <w:trHeight w:val="9356"/>
        </w:trPr>
        <w:tc>
          <w:tcPr>
            <w:tcW w:w="8008" w:type="dxa"/>
            <w:gridSpan w:val="2"/>
            <w:tcBorders>
              <w:top w:val="single" w:sz="8" w:space="0" w:color="000000"/>
            </w:tcBorders>
            <w:shd w:val="clear" w:color="auto" w:fill="auto"/>
          </w:tcPr>
          <w:p w14:paraId="5E6B0065" w14:textId="77777777" w:rsidR="00000000" w:rsidRDefault="000408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</w:rPr>
              <w:lastRenderedPageBreak/>
              <w:t>19. Remonty, zmiany konstrukcyjne, modernizacje</w:t>
            </w:r>
          </w:p>
        </w:tc>
        <w:tc>
          <w:tcPr>
            <w:tcW w:w="8404" w:type="dxa"/>
            <w:vMerge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14:paraId="49FB15B5" w14:textId="77777777" w:rsidR="00000000" w:rsidRDefault="00040854">
            <w:pPr>
              <w:snapToGrid w:val="0"/>
              <w:rPr>
                <w:rFonts w:ascii="Arial" w:hAnsi="Arial" w:cs="Arial"/>
              </w:rPr>
            </w:pPr>
          </w:p>
        </w:tc>
      </w:tr>
    </w:tbl>
    <w:p w14:paraId="063836EC" w14:textId="77777777" w:rsidR="00000000" w:rsidRDefault="00040854">
      <w:pPr>
        <w:rPr>
          <w:rFonts w:ascii="Arial" w:hAnsi="Arial" w:cs="Arial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9"/>
        <w:gridCol w:w="8353"/>
      </w:tblGrid>
      <w:tr w:rsidR="00000000" w14:paraId="7007D2B9" w14:textId="77777777">
        <w:trPr>
          <w:trHeight w:val="2753"/>
        </w:trPr>
        <w:tc>
          <w:tcPr>
            <w:tcW w:w="7949" w:type="dxa"/>
            <w:vMerge w:val="restart"/>
            <w:tcBorders>
              <w:top w:val="single" w:sz="4" w:space="0" w:color="000000"/>
            </w:tcBorders>
            <w:shd w:val="clear" w:color="auto" w:fill="auto"/>
          </w:tcPr>
          <w:p w14:paraId="359FAE63" w14:textId="77777777" w:rsidR="00000000" w:rsidRDefault="000408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21. Akta archiwalne (rodzaj akt, numer i miejsce przechowywania)</w:t>
            </w:r>
          </w:p>
        </w:tc>
        <w:tc>
          <w:tcPr>
            <w:tcW w:w="835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9F1DDB6" w14:textId="77777777" w:rsidR="00000000" w:rsidRDefault="000408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24. Uwagi</w:t>
            </w:r>
          </w:p>
          <w:p w14:paraId="5ED36F79" w14:textId="77777777" w:rsidR="00000000" w:rsidRDefault="00040854">
            <w:pPr>
              <w:rPr>
                <w:rFonts w:ascii="Arial" w:hAnsi="Arial" w:cs="Arial"/>
                <w:sz w:val="18"/>
                <w:szCs w:val="18"/>
              </w:rPr>
            </w:pPr>
          </w:p>
          <w:p w14:paraId="7068656C" w14:textId="77777777" w:rsidR="00000000" w:rsidRDefault="0004085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0000" w14:paraId="395EEF72" w14:textId="77777777">
        <w:trPr>
          <w:trHeight w:val="981"/>
        </w:trPr>
        <w:tc>
          <w:tcPr>
            <w:tcW w:w="7949" w:type="dxa"/>
            <w:vMerge/>
            <w:tcBorders>
              <w:bottom w:val="single" w:sz="4" w:space="0" w:color="000000"/>
            </w:tcBorders>
            <w:shd w:val="clear" w:color="auto" w:fill="auto"/>
          </w:tcPr>
          <w:p w14:paraId="772BF206" w14:textId="77777777" w:rsidR="00000000" w:rsidRDefault="0004085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5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6BF0C2E4" w14:textId="77777777" w:rsidR="00000000" w:rsidRDefault="000408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25. Adnotacje o inspekcjach, informacje o zmianach (daty, imiona i nazwiska wypełniających)</w:t>
            </w:r>
          </w:p>
          <w:p w14:paraId="0E71A8A1" w14:textId="77777777" w:rsidR="00000000" w:rsidRDefault="0004085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0000" w14:paraId="4AF6F425" w14:textId="77777777">
        <w:trPr>
          <w:trHeight w:val="3324"/>
        </w:trPr>
        <w:tc>
          <w:tcPr>
            <w:tcW w:w="7949" w:type="dxa"/>
            <w:vMerge w:val="restart"/>
            <w:tcBorders>
              <w:top w:val="single" w:sz="4" w:space="0" w:color="000000"/>
            </w:tcBorders>
            <w:shd w:val="clear" w:color="auto" w:fill="auto"/>
          </w:tcPr>
          <w:p w14:paraId="0A14C2C8" w14:textId="77777777" w:rsidR="00000000" w:rsidRDefault="000408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22. Bibliografia</w:t>
            </w:r>
          </w:p>
        </w:tc>
        <w:tc>
          <w:tcPr>
            <w:tcW w:w="835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812861" w14:textId="77777777" w:rsidR="00000000" w:rsidRDefault="0004085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0000" w14:paraId="0B1EA372" w14:textId="77777777">
        <w:trPr>
          <w:trHeight w:val="665"/>
        </w:trPr>
        <w:tc>
          <w:tcPr>
            <w:tcW w:w="7949" w:type="dxa"/>
            <w:vMerge/>
            <w:shd w:val="clear" w:color="auto" w:fill="auto"/>
          </w:tcPr>
          <w:p w14:paraId="7F010049" w14:textId="77777777" w:rsidR="00000000" w:rsidRDefault="0004085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835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6474F058" w14:textId="77777777" w:rsidR="00000000" w:rsidRDefault="000408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26. Opracowanie karty ewidencyjnej (autor, data i podpis)</w:t>
            </w:r>
          </w:p>
          <w:p w14:paraId="75355BAC" w14:textId="77777777" w:rsidR="00000000" w:rsidRDefault="00040854">
            <w:pPr>
              <w:rPr>
                <w:rFonts w:ascii="Arial" w:hAnsi="Arial" w:cs="Arial"/>
                <w:sz w:val="18"/>
                <w:szCs w:val="18"/>
              </w:rPr>
            </w:pPr>
          </w:p>
          <w:p w14:paraId="1B0AD16B" w14:textId="77777777" w:rsidR="00000000" w:rsidRDefault="000408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tekst</w:t>
            </w:r>
          </w:p>
          <w:p w14:paraId="0910BA22" w14:textId="77777777" w:rsidR="00000000" w:rsidRDefault="00040854">
            <w:pPr>
              <w:rPr>
                <w:rFonts w:ascii="Arial" w:hAnsi="Arial" w:cs="Arial"/>
                <w:sz w:val="18"/>
                <w:szCs w:val="18"/>
              </w:rPr>
            </w:pPr>
          </w:p>
          <w:p w14:paraId="61C17008" w14:textId="77777777" w:rsidR="00000000" w:rsidRDefault="000408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plany, rysunki</w:t>
            </w:r>
          </w:p>
          <w:p w14:paraId="54F3E043" w14:textId="77777777" w:rsidR="00000000" w:rsidRDefault="00040854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EF3FC2" w14:textId="77777777" w:rsidR="00000000" w:rsidRDefault="000408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fotografie</w:t>
            </w:r>
          </w:p>
          <w:p w14:paraId="376DD204" w14:textId="77777777" w:rsidR="00000000" w:rsidRDefault="0004085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0000" w14:paraId="28A2701D" w14:textId="77777777">
        <w:trPr>
          <w:trHeight w:val="1215"/>
        </w:trPr>
        <w:tc>
          <w:tcPr>
            <w:tcW w:w="7949" w:type="dxa"/>
            <w:vMerge w:val="restart"/>
            <w:tcBorders>
              <w:top w:val="single" w:sz="4" w:space="0" w:color="000000"/>
            </w:tcBorders>
            <w:shd w:val="clear" w:color="auto" w:fill="auto"/>
          </w:tcPr>
          <w:p w14:paraId="31710489" w14:textId="77777777" w:rsidR="00000000" w:rsidRDefault="000408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23. Źródła ikonograficzne (rodzaj, miejsce przechowywania)</w:t>
            </w:r>
          </w:p>
        </w:tc>
        <w:tc>
          <w:tcPr>
            <w:tcW w:w="835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C7D77B" w14:textId="77777777" w:rsidR="00000000" w:rsidRDefault="0004085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0000" w14:paraId="78A07F5B" w14:textId="77777777">
        <w:trPr>
          <w:trHeight w:val="1362"/>
        </w:trPr>
        <w:tc>
          <w:tcPr>
            <w:tcW w:w="7949" w:type="dxa"/>
            <w:vMerge/>
            <w:shd w:val="clear" w:color="auto" w:fill="auto"/>
          </w:tcPr>
          <w:p w14:paraId="7AB3C79F" w14:textId="77777777" w:rsidR="00000000" w:rsidRDefault="0004085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835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5DFE1CB7" w14:textId="45866A87" w:rsidR="00000000" w:rsidRDefault="00031509">
            <w:r>
              <w:rPr>
                <w:rFonts w:ascii="Arial" w:hAnsi="Arial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0B195AF" wp14:editId="4FDAC091">
                      <wp:simplePos x="0" y="0"/>
                      <wp:positionH relativeFrom="column">
                        <wp:posOffset>1031240</wp:posOffset>
                      </wp:positionH>
                      <wp:positionV relativeFrom="paragraph">
                        <wp:posOffset>1030263</wp:posOffset>
                      </wp:positionV>
                      <wp:extent cx="4173415" cy="363416"/>
                      <wp:effectExtent l="0" t="0" r="5080" b="5080"/>
                      <wp:wrapNone/>
                      <wp:docPr id="1" name="Pole tekstow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173415" cy="3634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837F54E" w14:textId="1BD748AE" w:rsidR="00031509" w:rsidRPr="00031509" w:rsidRDefault="00031509">
                                  <w:pPr>
                                    <w:rPr>
                                      <w:rFonts w:ascii="Tahoma" w:hAnsi="Tahoma" w:cs="Tahoma"/>
                                    </w:rPr>
                                  </w:pPr>
                                  <w:r w:rsidRPr="00031509">
                                    <w:rPr>
                                      <w:rFonts w:ascii="Tahoma" w:hAnsi="Tahoma" w:cs="Tahoma"/>
                                    </w:rPr>
                                    <w:t xml:space="preserve">(wzór </w:t>
                                  </w:r>
                                  <w:r w:rsidRPr="00031509">
                                    <w:rPr>
                                      <w:rFonts w:ascii="Tahoma" w:hAnsi="Tahoma" w:cs="Tahoma"/>
                                    </w:rPr>
                                    <w:t>karty</w:t>
                                  </w:r>
                                  <w:r w:rsidRPr="00031509">
                                    <w:rPr>
                                      <w:rFonts w:ascii="Tahoma" w:hAnsi="Tahoma" w:cs="Tahoma"/>
                                    </w:rPr>
                                    <w:t xml:space="preserve"> pobrany z </w:t>
                                  </w:r>
                                  <w:r w:rsidRPr="00031509">
                                    <w:rPr>
                                      <w:rFonts w:ascii="Tahoma" w:hAnsi="Tahoma" w:cs="Tahoma"/>
                                      <w:b/>
                                      <w:bCs/>
                                    </w:rPr>
                                    <w:t>www.autownioski.pl</w:t>
                                  </w:r>
                                  <w:r w:rsidRPr="00031509">
                                    <w:rPr>
                                      <w:rFonts w:ascii="Tahoma" w:hAnsi="Tahoma" w:cs="Tahoma"/>
                                    </w:rPr>
                                    <w:t xml:space="preserve"> </w:t>
                                  </w:r>
                                  <w:r w:rsidRPr="00031509">
                                    <w:rPr>
                                      <w:rFonts w:ascii="Tahoma" w:hAnsi="Tahoma" w:cs="Tahoma"/>
                                    </w:rPr>
                                    <w:t>–</w:t>
                                  </w:r>
                                  <w:r w:rsidRPr="00031509">
                                    <w:rPr>
                                      <w:rFonts w:ascii="Tahoma" w:hAnsi="Tahoma" w:cs="Tahoma"/>
                                    </w:rPr>
                                    <w:t xml:space="preserve"> wypełnij</w:t>
                                  </w:r>
                                  <w:r w:rsidRPr="00031509">
                                    <w:rPr>
                                      <w:rFonts w:ascii="Tahoma" w:hAnsi="Tahoma" w:cs="Tahoma"/>
                                    </w:rPr>
                                    <w:t xml:space="preserve"> kartę</w:t>
                                  </w:r>
                                  <w:r w:rsidRPr="00031509">
                                    <w:rPr>
                                      <w:rFonts w:ascii="Tahoma" w:hAnsi="Tahoma" w:cs="Tahoma"/>
                                    </w:rPr>
                                    <w:t xml:space="preserve"> online)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0B195A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le tekstowe 1" o:spid="_x0000_s1026" type="#_x0000_t202" style="position:absolute;margin-left:81.2pt;margin-top:81.1pt;width:328.6pt;height:28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" fillcolor="white [3201]" stroked="f" strokeweight=".5pt">
                      <v:textbox>
                        <w:txbxContent>
                          <w:p w14:paraId="0837F54E" w14:textId="1BD748AE" w:rsidR="00031509" w:rsidRPr="00031509" w:rsidRDefault="00031509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031509">
                              <w:rPr>
                                <w:rFonts w:ascii="Tahoma" w:hAnsi="Tahoma" w:cs="Tahoma"/>
                              </w:rPr>
                              <w:t xml:space="preserve">(wzór </w:t>
                            </w:r>
                            <w:r w:rsidRPr="00031509">
                              <w:rPr>
                                <w:rFonts w:ascii="Tahoma" w:hAnsi="Tahoma" w:cs="Tahoma"/>
                              </w:rPr>
                              <w:t>karty</w:t>
                            </w:r>
                            <w:r w:rsidRPr="00031509">
                              <w:rPr>
                                <w:rFonts w:ascii="Tahoma" w:hAnsi="Tahoma" w:cs="Tahoma"/>
                              </w:rPr>
                              <w:t xml:space="preserve"> pobrany z </w:t>
                            </w:r>
                            <w:r w:rsidRPr="00031509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www.autownioski.pl</w:t>
                            </w:r>
                            <w:r w:rsidRPr="00031509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  <w:r w:rsidRPr="00031509">
                              <w:rPr>
                                <w:rFonts w:ascii="Tahoma" w:hAnsi="Tahoma" w:cs="Tahoma"/>
                              </w:rPr>
                              <w:t>–</w:t>
                            </w:r>
                            <w:r w:rsidRPr="00031509">
                              <w:rPr>
                                <w:rFonts w:ascii="Tahoma" w:hAnsi="Tahoma" w:cs="Tahoma"/>
                              </w:rPr>
                              <w:t xml:space="preserve"> wypełnij</w:t>
                            </w:r>
                            <w:r w:rsidRPr="00031509">
                              <w:rPr>
                                <w:rFonts w:ascii="Tahoma" w:hAnsi="Tahoma" w:cs="Tahoma"/>
                              </w:rPr>
                              <w:t xml:space="preserve"> kartę</w:t>
                            </w:r>
                            <w:r w:rsidRPr="00031509">
                              <w:rPr>
                                <w:rFonts w:ascii="Tahoma" w:hAnsi="Tahoma" w:cs="Tahoma"/>
                              </w:rPr>
                              <w:t xml:space="preserve"> online)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40854">
              <w:rPr>
                <w:rFonts w:ascii="Arial" w:hAnsi="Arial" w:cs="Arial"/>
                <w:sz w:val="18"/>
                <w:szCs w:val="18"/>
              </w:rPr>
              <w:t>27. Załączniki</w:t>
            </w:r>
          </w:p>
        </w:tc>
      </w:tr>
    </w:tbl>
    <w:p w14:paraId="4042AEF5" w14:textId="77777777" w:rsidR="00040854" w:rsidRDefault="00040854">
      <w:pPr>
        <w:jc w:val="right"/>
      </w:pPr>
      <w:r>
        <w:rPr>
          <w:rFonts w:ascii="Arial" w:hAnsi="Arial" w:cs="Arial"/>
        </w:rPr>
        <w:t>Wzór NID 2011 r.</w:t>
      </w:r>
    </w:p>
    <w:sectPr w:rsidR="00040854">
      <w:footerReference w:type="default" r:id="rId7"/>
      <w:pgSz w:w="16838" w:h="11906" w:orient="landscape"/>
      <w:pgMar w:top="567" w:right="284" w:bottom="284" w:left="284" w:header="708" w:footer="708" w:gutter="0"/>
      <w:cols w:space="708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B01284" w14:textId="77777777" w:rsidR="00040854" w:rsidRDefault="00040854" w:rsidP="00031509">
      <w:r>
        <w:separator/>
      </w:r>
    </w:p>
  </w:endnote>
  <w:endnote w:type="continuationSeparator" w:id="0">
    <w:p w14:paraId="74748A74" w14:textId="77777777" w:rsidR="00040854" w:rsidRDefault="00040854" w:rsidP="00031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USALight">
    <w:altName w:val="Times New Roman"/>
    <w:panose1 w:val="020B0604020202020204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B60458" w14:textId="77777777" w:rsidR="00031509" w:rsidRDefault="000315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A17EBB" w14:textId="77777777" w:rsidR="00040854" w:rsidRDefault="00040854" w:rsidP="00031509">
      <w:r>
        <w:separator/>
      </w:r>
    </w:p>
  </w:footnote>
  <w:footnote w:type="continuationSeparator" w:id="0">
    <w:p w14:paraId="160FBB39" w14:textId="77777777" w:rsidR="00040854" w:rsidRDefault="00040854" w:rsidP="000315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displayBackgroundShape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509"/>
    <w:rsid w:val="00031509"/>
    <w:rsid w:val="00040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A140A7B"/>
  <w15:chartTrackingRefBased/>
  <w15:docId w15:val="{A5CD1221-21EE-854F-8421-EB8302CFD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rFonts w:ascii="Arial" w:hAnsi="Arial" w:cs="Arial"/>
      <w:b/>
      <w:sz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jc w:val="center"/>
      <w:outlineLvl w:val="1"/>
    </w:pPr>
    <w:rPr>
      <w:b/>
      <w:sz w:val="3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Domylnaczcionkaakapitu1">
    <w:name w:val="Domyślna czcionka 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Pr>
      <w:sz w:val="22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pole10">
    <w:name w:val="pole10"/>
    <w:basedOn w:val="Normalny"/>
    <w:pPr>
      <w:spacing w:before="18"/>
      <w:ind w:left="113" w:right="57"/>
    </w:pPr>
    <w:rPr>
      <w:rFonts w:ascii="USALight" w:hAnsi="USALight" w:cs="USALight"/>
      <w:lang w:val="en-GB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0315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31509"/>
    <w:rPr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315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1509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oje%20dokumenty\ROBERT\Karty%20ewidencji%20zabytk&#243;w\Szablony%20kart%20tech\Karta%20tech%20s1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C:\Moje dokumenty\ROBERT\Karty ewidencji zabytków\Szablony kart tech\Karta tech s1.dot</Template>
  <TotalTime>3</TotalTime>
  <Pages>6</Pages>
  <Words>165</Words>
  <Characters>991</Characters>
  <Application>Microsoft Office Word</Application>
  <DocSecurity>0</DocSecurity>
  <Lines>8</Lines>
  <Paragraphs>2</Paragraphs>
  <ScaleCrop>false</ScaleCrop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OŚRODEK DOKUMENTACJI ZABYTKÓW</dc:title>
  <dc:subject/>
  <dc:creator>..</dc:creator>
  <cp:keywords/>
  <cp:lastModifiedBy>Microsoft Office User</cp:lastModifiedBy>
  <cp:revision>2</cp:revision>
  <cp:lastPrinted>2004-04-16T15:24:00Z</cp:lastPrinted>
  <dcterms:created xsi:type="dcterms:W3CDTF">2023-11-12T13:27:00Z</dcterms:created>
  <dcterms:modified xsi:type="dcterms:W3CDTF">2023-11-12T13:27:00Z</dcterms:modified>
</cp:coreProperties>
</file>